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559" w:rsidRPr="00B02FEC" w:rsidRDefault="00510559">
      <w:pPr>
        <w:rPr>
          <w:rFonts w:ascii="Times New Roman" w:hAnsi="Times New Roman"/>
        </w:rPr>
      </w:pPr>
      <w:r w:rsidRPr="00B02FEC">
        <w:rPr>
          <w:rFonts w:ascii="Times New Roman" w:hAnsi="Times New Roman"/>
        </w:rPr>
        <w:t>Расписание занятий</w:t>
      </w:r>
      <w:r>
        <w:rPr>
          <w:rFonts w:ascii="Times New Roman" w:hAnsi="Times New Roman"/>
        </w:rPr>
        <w:t xml:space="preserve"> по дистанционному обучению МАУ «</w:t>
      </w:r>
      <w:r w:rsidRPr="00B02FEC">
        <w:rPr>
          <w:rFonts w:ascii="Times New Roman" w:hAnsi="Times New Roman"/>
        </w:rPr>
        <w:t>СШ</w:t>
      </w:r>
      <w:r>
        <w:rPr>
          <w:rFonts w:ascii="Times New Roman" w:hAnsi="Times New Roman"/>
        </w:rPr>
        <w:t>ОР</w:t>
      </w:r>
      <w:r w:rsidRPr="00B02F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«Яр Ч</w:t>
      </w:r>
      <w:r w:rsidRPr="00B02FEC">
        <w:rPr>
          <w:rFonts w:ascii="Times New Roman" w:hAnsi="Times New Roman"/>
        </w:rPr>
        <w:t>аллы"</w:t>
      </w:r>
    </w:p>
    <w:p w:rsidR="00510559" w:rsidRPr="00B02FEC" w:rsidRDefault="0051055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СЕРГЕЕВА В.В с 01.04.2020 по </w:t>
      </w:r>
      <w:r w:rsidRPr="00B02FEC">
        <w:rPr>
          <w:rFonts w:ascii="Times New Roman" w:hAnsi="Times New Roman"/>
        </w:rPr>
        <w:t>12.04.20</w:t>
      </w:r>
      <w:r>
        <w:rPr>
          <w:rFonts w:ascii="Times New Roman" w:hAnsi="Times New Roman"/>
        </w:rPr>
        <w:t>20</w:t>
      </w:r>
      <w:r w:rsidRPr="00B02FEC">
        <w:rPr>
          <w:rFonts w:ascii="Times New Roman" w:hAnsi="Times New Roman"/>
        </w:rPr>
        <w:t>г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83"/>
        <w:gridCol w:w="1265"/>
        <w:gridCol w:w="4887"/>
        <w:gridCol w:w="2236"/>
      </w:tblGrid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группа</w:t>
            </w: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дата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Дистанционное обучение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Форма контроля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ТСС</w:t>
            </w:r>
            <w:r w:rsidRPr="00B02FEC">
              <w:rPr>
                <w:rFonts w:ascii="Times New Roman" w:hAnsi="Times New Roman"/>
              </w:rPr>
              <w:t>-3</w:t>
            </w: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01.04.20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 xml:space="preserve"> Разминка бегуна https://www.youtube.com/watch?v=T4JcLQmkFOI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 xml:space="preserve">Отчёт в группе </w:t>
            </w:r>
            <w:r w:rsidRPr="00B02FEC">
              <w:rPr>
                <w:rFonts w:ascii="Times New Roman" w:hAnsi="Times New Roman"/>
                <w:lang w:val="en-US"/>
              </w:rPr>
              <w:t>WhatsApp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02.04.20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Техника бега на средние дистанции https://www.youtube.com/watch?v=ZZ3uR-hyw84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 xml:space="preserve">Опрос в группе </w:t>
            </w:r>
            <w:r w:rsidRPr="00B02FEC">
              <w:rPr>
                <w:rFonts w:ascii="Times New Roman" w:hAnsi="Times New Roman"/>
                <w:lang w:val="en-US"/>
              </w:rPr>
              <w:t>WhatsApp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03.04.20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Силовая подготовка бегуна https://www.youtube.com/watch?v=acjoNiQiBxs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 xml:space="preserve">Видиоотчёт в </w:t>
            </w:r>
            <w:r w:rsidRPr="00B02FEC">
              <w:rPr>
                <w:rFonts w:ascii="Times New Roman" w:hAnsi="Times New Roman"/>
                <w:lang w:val="en-US"/>
              </w:rPr>
              <w:t>WhatsApp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04.04.20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 xml:space="preserve">Конференция в </w:t>
            </w:r>
            <w:r w:rsidRPr="00B02FEC">
              <w:rPr>
                <w:rFonts w:ascii="Times New Roman" w:hAnsi="Times New Roman"/>
                <w:lang w:val="en-US"/>
              </w:rPr>
              <w:t>zoom</w:t>
            </w:r>
            <w:r w:rsidRPr="00B02FEC">
              <w:rPr>
                <w:rFonts w:ascii="Times New Roman" w:hAnsi="Times New Roman"/>
              </w:rPr>
              <w:t xml:space="preserve"> "итоги недели"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02FEC">
              <w:rPr>
                <w:rFonts w:ascii="Times New Roman" w:hAnsi="Times New Roman"/>
              </w:rPr>
              <w:t>Опрос в</w:t>
            </w:r>
            <w:r w:rsidRPr="00B02FEC">
              <w:rPr>
                <w:rFonts w:ascii="Times New Roman" w:hAnsi="Times New Roman"/>
                <w:lang w:val="en-US"/>
              </w:rPr>
              <w:t xml:space="preserve"> zoom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  <w:lang w:val="en-US"/>
              </w:rPr>
              <w:t>06</w:t>
            </w:r>
            <w:r w:rsidRPr="00B02FEC">
              <w:rPr>
                <w:rFonts w:ascii="Times New Roman" w:hAnsi="Times New Roman"/>
              </w:rPr>
              <w:t>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Комплекс ору при карантине https://www.youtube.com/watch?v=jPOwkznt6WQ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 xml:space="preserve">Видиоотчёт в </w:t>
            </w:r>
            <w:r w:rsidRPr="00B02FEC">
              <w:rPr>
                <w:rFonts w:ascii="Times New Roman" w:hAnsi="Times New Roman"/>
                <w:lang w:val="en-US"/>
              </w:rPr>
              <w:t>WhatsApp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07.04.20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Как тренироваться при карантине https://www.youtube.com/watch?v=MVNF73Cn2Z4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 xml:space="preserve">Опрос в группе </w:t>
            </w:r>
            <w:r w:rsidRPr="00B02FEC">
              <w:rPr>
                <w:rFonts w:ascii="Times New Roman" w:hAnsi="Times New Roman"/>
                <w:lang w:val="en-US"/>
              </w:rPr>
              <w:t>WhatsApp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08.04.20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Развитие гибкости бегуна https://www.youtube.com/watch?v=9hHBOLzPqK4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 xml:space="preserve">Видиоотчёт в </w:t>
            </w:r>
            <w:r w:rsidRPr="00B02FEC">
              <w:rPr>
                <w:rFonts w:ascii="Times New Roman" w:hAnsi="Times New Roman"/>
                <w:lang w:val="en-US"/>
              </w:rPr>
              <w:t>WhatsApp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09.04.20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Офп бегуна дома https://www.youtube.com/watch?v=lNyi-5EU1Mk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Смс о выполнении офп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10.04.20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Прыжковые упражнения бегуна дома https://www.youtube.com/watch?v=G4Sd9TxugTk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Смс о выполнении офп</w:t>
            </w:r>
          </w:p>
        </w:tc>
      </w:tr>
      <w:tr w:rsidR="00510559" w:rsidRPr="00B02FEC" w:rsidTr="00D15BAF">
        <w:tc>
          <w:tcPr>
            <w:tcW w:w="1242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11.04.20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4660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 xml:space="preserve">Конференция в </w:t>
            </w:r>
            <w:r w:rsidRPr="00B02FEC">
              <w:rPr>
                <w:rFonts w:ascii="Times New Roman" w:hAnsi="Times New Roman"/>
                <w:lang w:val="en-US"/>
              </w:rPr>
              <w:t>zoom</w:t>
            </w:r>
            <w:r w:rsidRPr="00B02FEC">
              <w:rPr>
                <w:rFonts w:ascii="Times New Roman" w:hAnsi="Times New Roman"/>
              </w:rPr>
              <w:t xml:space="preserve"> "итоги недели"</w:t>
            </w:r>
          </w:p>
        </w:tc>
        <w:tc>
          <w:tcPr>
            <w:tcW w:w="2393" w:type="dxa"/>
          </w:tcPr>
          <w:p w:rsidR="00510559" w:rsidRPr="00B02FEC" w:rsidRDefault="00510559" w:rsidP="00D15BAF">
            <w:pPr>
              <w:spacing w:after="0" w:line="240" w:lineRule="auto"/>
              <w:rPr>
                <w:rFonts w:ascii="Times New Roman" w:hAnsi="Times New Roman"/>
              </w:rPr>
            </w:pPr>
            <w:r w:rsidRPr="00B02FEC">
              <w:rPr>
                <w:rFonts w:ascii="Times New Roman" w:hAnsi="Times New Roman"/>
              </w:rPr>
              <w:t>Опрос в</w:t>
            </w:r>
            <w:r w:rsidRPr="00B02FEC">
              <w:rPr>
                <w:rFonts w:ascii="Times New Roman" w:hAnsi="Times New Roman"/>
                <w:lang w:val="en-US"/>
              </w:rPr>
              <w:t xml:space="preserve"> zoom</w:t>
            </w:r>
          </w:p>
        </w:tc>
      </w:tr>
    </w:tbl>
    <w:p w:rsidR="00510559" w:rsidRPr="00B02FEC" w:rsidRDefault="00510559">
      <w:pPr>
        <w:rPr>
          <w:rFonts w:ascii="Times New Roman" w:hAnsi="Times New Roman"/>
        </w:rPr>
      </w:pPr>
    </w:p>
    <w:sectPr w:rsidR="00510559" w:rsidRPr="00B02FEC" w:rsidSect="00DD2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73F3"/>
    <w:rsid w:val="0005176F"/>
    <w:rsid w:val="00085157"/>
    <w:rsid w:val="00246711"/>
    <w:rsid w:val="00510559"/>
    <w:rsid w:val="00581D94"/>
    <w:rsid w:val="005A1927"/>
    <w:rsid w:val="005A67CA"/>
    <w:rsid w:val="007117C2"/>
    <w:rsid w:val="0077086B"/>
    <w:rsid w:val="009073AC"/>
    <w:rsid w:val="00B02FEC"/>
    <w:rsid w:val="00D15BAF"/>
    <w:rsid w:val="00DC73F3"/>
    <w:rsid w:val="00DD2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22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073A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46</TotalTime>
  <Pages>1</Pages>
  <Words>168</Words>
  <Characters>963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2020-04-01T18:16:00Z</dcterms:created>
  <dcterms:modified xsi:type="dcterms:W3CDTF">2020-04-02T09:30:00Z</dcterms:modified>
</cp:coreProperties>
</file>